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FA64" w14:textId="098F7349" w:rsidR="00AC3E37" w:rsidRPr="00AC3E37" w:rsidRDefault="00AC3E37" w:rsidP="00AC3E37">
      <w:pPr>
        <w:rPr>
          <w:b/>
          <w:bCs/>
          <w:sz w:val="28"/>
          <w:szCs w:val="28"/>
        </w:rPr>
      </w:pPr>
      <w:r w:rsidRPr="00AC3E37">
        <w:rPr>
          <w:b/>
          <w:bCs/>
          <w:sz w:val="28"/>
          <w:szCs w:val="28"/>
        </w:rPr>
        <w:t xml:space="preserve">Golden Summits 2026: Goldene </w:t>
      </w:r>
      <w:r w:rsidR="00B21457">
        <w:rPr>
          <w:b/>
          <w:bCs/>
          <w:sz w:val="28"/>
          <w:szCs w:val="28"/>
        </w:rPr>
        <w:t>Momente</w:t>
      </w:r>
      <w:r w:rsidRPr="00AC3E37">
        <w:rPr>
          <w:b/>
          <w:bCs/>
          <w:sz w:val="28"/>
          <w:szCs w:val="28"/>
        </w:rPr>
        <w:t xml:space="preserve"> im Paznaun</w:t>
      </w:r>
    </w:p>
    <w:p w14:paraId="0B6CA8EC" w14:textId="2F7E883A" w:rsidR="00AC3E37" w:rsidRPr="00AC3E37" w:rsidRDefault="00AC3E37" w:rsidP="00AC3E37">
      <w:r w:rsidRPr="00AC3E37">
        <w:rPr>
          <w:b/>
          <w:bCs/>
        </w:rPr>
        <w:t xml:space="preserve">Von 29. August bis 4. Oktober 2026 bringen die Golden Summits Bewegung, Genuss, Musik und gelebte Tradition nach Ischgl, Galtür, Kappl und See. Mit Veranstaltungen, regionaler Kulinarik und geöffneten Bergbahnen bis Anfang Oktober wird der </w:t>
      </w:r>
      <w:r w:rsidR="00590F6D">
        <w:rPr>
          <w:b/>
          <w:bCs/>
        </w:rPr>
        <w:t>Spätsommer</w:t>
      </w:r>
      <w:r w:rsidR="00A82D59">
        <w:rPr>
          <w:b/>
          <w:bCs/>
        </w:rPr>
        <w:t xml:space="preserve"> und </w:t>
      </w:r>
      <w:r w:rsidRPr="00AC3E37">
        <w:rPr>
          <w:b/>
          <w:bCs/>
        </w:rPr>
        <w:t>Herbst im Paznaun zur idealen Zeit für aktive und genussvolle Tage in den Tiroler Bergen.</w:t>
      </w:r>
    </w:p>
    <w:p w14:paraId="629909FF" w14:textId="6B2D45B1" w:rsidR="00AC3E37" w:rsidRPr="00AC3E37" w:rsidRDefault="00AC3E37" w:rsidP="00AC3E37">
      <w:r w:rsidRPr="00AC3E37">
        <w:t xml:space="preserve">Wenn sich die Hänge golden färben, beginnt im Paznaun eine besonders vielseitige Jahreszeit. Die </w:t>
      </w:r>
      <w:r w:rsidRPr="00686FBF">
        <w:t>Veranstaltungsreihe</w:t>
      </w:r>
      <w:r w:rsidRPr="00AC3E37">
        <w:rPr>
          <w:b/>
          <w:bCs/>
        </w:rPr>
        <w:t xml:space="preserve"> Golden Summits</w:t>
      </w:r>
      <w:r w:rsidRPr="00AC3E37">
        <w:t xml:space="preserve"> verbindet von 29. August bis 4. Oktober 2026 ausgewählte Events rund um Sport, Kulinarik, Musik und Tradition. Gleichzeitig bringen die </w:t>
      </w:r>
      <w:r w:rsidRPr="00720C99">
        <w:t>Bergbahnen Wanderer, Biker und Genießer noch bis 4. Oktober komfortabel hinauf in die alpine Berg</w:t>
      </w:r>
      <w:r w:rsidRPr="00AC3E37">
        <w:t>welt.</w:t>
      </w:r>
    </w:p>
    <w:p w14:paraId="2421788B" w14:textId="4DEC8BE3" w:rsidR="00AC3E37" w:rsidRPr="00AC3E37" w:rsidRDefault="00AC3E37" w:rsidP="00AC3E37">
      <w:r w:rsidRPr="00AC3E37">
        <w:t xml:space="preserve">Dabei zeigt sich das Paznaun in all seinen Facetten: Sportliche Gäste messen sich bei der E-Bike WM für Jedermann, Genießer entdecken regionale Produkte, während Musik, Brauchtum </w:t>
      </w:r>
      <w:r w:rsidR="00826AAA">
        <w:t>oder auch</w:t>
      </w:r>
      <w:r w:rsidRPr="00AC3E37">
        <w:t xml:space="preserve"> traditionelle Almabtriebe für besondere </w:t>
      </w:r>
      <w:r w:rsidR="00D92DA8">
        <w:t xml:space="preserve">Spätsommer- und </w:t>
      </w:r>
      <w:r w:rsidRPr="00AC3E37">
        <w:t>Herbstmomente sorgen. Wer zwischendurch Entspannung sucht, findet sie in der Silvretta Therme in Ischgl.</w:t>
      </w:r>
    </w:p>
    <w:p w14:paraId="331A3E78" w14:textId="77777777" w:rsidR="00AC3E37" w:rsidRPr="00AC3E37" w:rsidRDefault="00AC3E37" w:rsidP="00AC3E37">
      <w:r w:rsidRPr="00AC3E37">
        <w:rPr>
          <w:b/>
          <w:bCs/>
        </w:rPr>
        <w:t>Termine &amp; Highlights 2026 im Überblick:</w:t>
      </w:r>
    </w:p>
    <w:p w14:paraId="10DB507F" w14:textId="0C1DD651" w:rsidR="00AC3E37" w:rsidRPr="00AC3E37" w:rsidRDefault="00AC3E37" w:rsidP="00AC3E37">
      <w:pPr>
        <w:numPr>
          <w:ilvl w:val="0"/>
          <w:numId w:val="4"/>
        </w:numPr>
      </w:pPr>
      <w:r w:rsidRPr="00AC3E37">
        <w:rPr>
          <w:b/>
          <w:bCs/>
        </w:rPr>
        <w:t xml:space="preserve">29. August: </w:t>
      </w:r>
      <w:hyperlink r:id="rId11" w:history="1">
        <w:proofErr w:type="spellStart"/>
        <w:r w:rsidRPr="00CF692C">
          <w:rPr>
            <w:rStyle w:val="Hyperlink"/>
            <w:b/>
            <w:bCs/>
          </w:rPr>
          <w:t>Paznauner</w:t>
        </w:r>
        <w:proofErr w:type="spellEnd"/>
        <w:r w:rsidRPr="00CF692C">
          <w:rPr>
            <w:rStyle w:val="Hyperlink"/>
            <w:b/>
            <w:bCs/>
          </w:rPr>
          <w:t xml:space="preserve"> Markttag</w:t>
        </w:r>
      </w:hyperlink>
      <w:r w:rsidRPr="00AC3E37">
        <w:rPr>
          <w:b/>
          <w:bCs/>
        </w:rPr>
        <w:t xml:space="preserve"> in Ischgl</w:t>
      </w:r>
      <w:r w:rsidRPr="00AC3E37">
        <w:t xml:space="preserve"> – Beim Auftakt der Golden Summits verwandelt sich Ischgl in einen Treffpunkt für Genießer und Freunde regionaler Kultur. An den Marktständen warten </w:t>
      </w:r>
      <w:proofErr w:type="spellStart"/>
      <w:r w:rsidRPr="00AC3E37">
        <w:t>Paznauner</w:t>
      </w:r>
      <w:proofErr w:type="spellEnd"/>
      <w:r w:rsidRPr="00AC3E37">
        <w:t xml:space="preserve"> Spezialitäten, </w:t>
      </w:r>
      <w:r w:rsidR="00E74B19" w:rsidRPr="006D1885">
        <w:t>wie</w:t>
      </w:r>
      <w:r w:rsidRPr="006D1885">
        <w:t xml:space="preserve"> der</w:t>
      </w:r>
      <w:r w:rsidRPr="00AC3E37">
        <w:t xml:space="preserve"> </w:t>
      </w:r>
      <w:proofErr w:type="spellStart"/>
      <w:r w:rsidRPr="00AC3E37">
        <w:t>Paznauner</w:t>
      </w:r>
      <w:proofErr w:type="spellEnd"/>
      <w:r w:rsidRPr="00AC3E37">
        <w:t xml:space="preserve"> </w:t>
      </w:r>
      <w:proofErr w:type="spellStart"/>
      <w:r w:rsidRPr="00AC3E37">
        <w:t>Almkäse</w:t>
      </w:r>
      <w:proofErr w:type="spellEnd"/>
      <w:r w:rsidRPr="00AC3E37">
        <w:t xml:space="preserve">, hausgemachte Produkte sowie traditionelles und modernes Handwerk. Dazu sorgen Musik und ein abwechslungsreiches Rahmenprogramm für Stimmung und machen den </w:t>
      </w:r>
      <w:proofErr w:type="spellStart"/>
      <w:r w:rsidR="00C97940">
        <w:t>Paznauner</w:t>
      </w:r>
      <w:proofErr w:type="spellEnd"/>
      <w:r w:rsidR="00C97940">
        <w:t xml:space="preserve"> </w:t>
      </w:r>
      <w:r w:rsidRPr="00AC3E37">
        <w:t>Markttag zum geselligen Erlebnis für Einheimische und Gäste.</w:t>
      </w:r>
    </w:p>
    <w:p w14:paraId="48ABD5E1" w14:textId="70E30490" w:rsidR="00AC3E37" w:rsidRPr="00AC3E37" w:rsidRDefault="00AC3E37" w:rsidP="00AC3E37">
      <w:pPr>
        <w:numPr>
          <w:ilvl w:val="0"/>
          <w:numId w:val="4"/>
        </w:numPr>
      </w:pPr>
      <w:r w:rsidRPr="00AC3E37">
        <w:rPr>
          <w:b/>
          <w:bCs/>
        </w:rPr>
        <w:t xml:space="preserve">3. bis 5. September: </w:t>
      </w:r>
      <w:hyperlink r:id="rId12" w:history="1">
        <w:r w:rsidRPr="007A5287">
          <w:rPr>
            <w:rStyle w:val="Hyperlink"/>
            <w:b/>
            <w:bCs/>
          </w:rPr>
          <w:t>E-Bike WM für Jedermann</w:t>
        </w:r>
      </w:hyperlink>
      <w:r w:rsidRPr="00AC3E37">
        <w:rPr>
          <w:b/>
          <w:bCs/>
        </w:rPr>
        <w:t xml:space="preserve"> in Ischgl und Galtür</w:t>
      </w:r>
      <w:r w:rsidRPr="00AC3E37">
        <w:t xml:space="preserve"> – Bei der E-Bike </w:t>
      </w:r>
      <w:r w:rsidR="00F565D9">
        <w:t>W</w:t>
      </w:r>
      <w:r w:rsidR="00FB79B1">
        <w:t>M</w:t>
      </w:r>
      <w:r w:rsidR="00F565D9">
        <w:t xml:space="preserve"> für Jedermann</w:t>
      </w:r>
      <w:r w:rsidRPr="00AC3E37">
        <w:t xml:space="preserve"> treffen sportlicher Ehrgeiz und beeindruckende Bergkulisse aufeinander. Profis und Hobbyfahrer können sich auf vier unterschiedlichen Strecken – „Dabei sein ist alles“, „Jedermann“, „Jedermann </w:t>
      </w:r>
      <w:proofErr w:type="spellStart"/>
      <w:r w:rsidRPr="00AC3E37">
        <w:t>Advanced</w:t>
      </w:r>
      <w:proofErr w:type="spellEnd"/>
      <w:r w:rsidRPr="00AC3E37">
        <w:t>“ und „Elite“ – messen.</w:t>
      </w:r>
    </w:p>
    <w:p w14:paraId="0338E5FE" w14:textId="3D7FFDB9" w:rsidR="00AC3E37" w:rsidRPr="00AC3E37" w:rsidRDefault="00AC3E37" w:rsidP="00AC3E37">
      <w:pPr>
        <w:numPr>
          <w:ilvl w:val="0"/>
          <w:numId w:val="4"/>
        </w:numPr>
      </w:pPr>
      <w:r w:rsidRPr="00AC3E37">
        <w:rPr>
          <w:b/>
          <w:bCs/>
        </w:rPr>
        <w:t xml:space="preserve">25. September: </w:t>
      </w:r>
      <w:hyperlink r:id="rId13" w:history="1">
        <w:r w:rsidRPr="007125CD">
          <w:rPr>
            <w:rStyle w:val="Hyperlink"/>
            <w:b/>
            <w:bCs/>
          </w:rPr>
          <w:t>Schlagernacht</w:t>
        </w:r>
      </w:hyperlink>
      <w:r w:rsidRPr="00AC3E37">
        <w:rPr>
          <w:b/>
          <w:bCs/>
        </w:rPr>
        <w:t xml:space="preserve"> in See</w:t>
      </w:r>
      <w:r w:rsidRPr="00AC3E37">
        <w:t xml:space="preserve"> – Schlagerstar Marc Pircher sorgt gemeinsam mit Stefanie Hertel als Special Guest für beste Unterhaltung im Festzelt</w:t>
      </w:r>
      <w:r w:rsidR="0083623D">
        <w:t xml:space="preserve"> in See</w:t>
      </w:r>
      <w:r w:rsidRPr="00AC3E37">
        <w:t>. Ein Abend zum Mitsingen, Tanzen und gemeinsamen Feiern.</w:t>
      </w:r>
    </w:p>
    <w:p w14:paraId="38DBFF2A" w14:textId="4E040116" w:rsidR="00AC3E37" w:rsidRPr="00AC3E37" w:rsidRDefault="00AC3E37" w:rsidP="00AC3E37">
      <w:pPr>
        <w:numPr>
          <w:ilvl w:val="0"/>
          <w:numId w:val="4"/>
        </w:numPr>
      </w:pPr>
      <w:r w:rsidRPr="00AC3E37">
        <w:rPr>
          <w:b/>
          <w:bCs/>
        </w:rPr>
        <w:t xml:space="preserve">26. September: </w:t>
      </w:r>
      <w:hyperlink r:id="rId14" w:history="1">
        <w:r w:rsidRPr="00303B37">
          <w:rPr>
            <w:rStyle w:val="Hyperlink"/>
            <w:b/>
            <w:bCs/>
          </w:rPr>
          <w:t>Internationale Al</w:t>
        </w:r>
        <w:r w:rsidRPr="00303B37">
          <w:rPr>
            <w:rStyle w:val="Hyperlink"/>
            <w:b/>
            <w:bCs/>
          </w:rPr>
          <w:t>m</w:t>
        </w:r>
        <w:r w:rsidRPr="00303B37">
          <w:rPr>
            <w:rStyle w:val="Hyperlink"/>
            <w:b/>
            <w:bCs/>
          </w:rPr>
          <w:t>käseolympiade</w:t>
        </w:r>
      </w:hyperlink>
      <w:r w:rsidRPr="00AC3E37">
        <w:rPr>
          <w:b/>
          <w:bCs/>
        </w:rPr>
        <w:t xml:space="preserve"> in Galtür</w:t>
      </w:r>
      <w:r w:rsidRPr="00AC3E37">
        <w:t xml:space="preserve"> – </w:t>
      </w:r>
      <w:r w:rsidR="00D86398">
        <w:t>Eine Vielfalt an</w:t>
      </w:r>
      <w:r w:rsidRPr="00AC3E37">
        <w:t xml:space="preserve"> </w:t>
      </w:r>
      <w:proofErr w:type="spellStart"/>
      <w:r w:rsidRPr="00AC3E37">
        <w:t>Almkäse</w:t>
      </w:r>
      <w:r w:rsidR="0095096A">
        <w:t>n</w:t>
      </w:r>
      <w:proofErr w:type="spellEnd"/>
      <w:r w:rsidRPr="00AC3E37">
        <w:t xml:space="preserve"> aus dem gesamten Alpenraum stell</w:t>
      </w:r>
      <w:r w:rsidR="0095096A">
        <w:t>t</w:t>
      </w:r>
      <w:r w:rsidRPr="00AC3E37">
        <w:t xml:space="preserve"> sich dem Urteil einer Fachjury. Für Besucher wird die </w:t>
      </w:r>
      <w:r w:rsidR="0013160F">
        <w:t>Int</w:t>
      </w:r>
      <w:r w:rsidR="00651785">
        <w:t>ernationale</w:t>
      </w:r>
      <w:r w:rsidR="0013160F">
        <w:t xml:space="preserve"> Almkäseolympiade</w:t>
      </w:r>
      <w:r w:rsidRPr="00AC3E37">
        <w:t xml:space="preserve"> zum genussvollen Treffpunkt rund um Käsekultur, Tradition und echtes alpines Handwerk.</w:t>
      </w:r>
    </w:p>
    <w:p w14:paraId="6AD8C972" w14:textId="39A0F055" w:rsidR="00AC3E37" w:rsidRPr="00AC3E37" w:rsidRDefault="00AC3E37" w:rsidP="00AC3E37">
      <w:r w:rsidRPr="00AC3E37">
        <w:lastRenderedPageBreak/>
        <w:t xml:space="preserve">Auch zwischen den Veranstaltungsterminen gibt es im Paznaun viel zu entdecken. Wander- und </w:t>
      </w:r>
      <w:proofErr w:type="spellStart"/>
      <w:r w:rsidRPr="00AC3E37">
        <w:t>Bikewege</w:t>
      </w:r>
      <w:proofErr w:type="spellEnd"/>
      <w:r w:rsidRPr="00AC3E37">
        <w:t xml:space="preserve"> führen durch die herbstliche </w:t>
      </w:r>
      <w:r w:rsidRPr="002D3016">
        <w:t>Berglandschaft</w:t>
      </w:r>
      <w:r w:rsidR="002D3016" w:rsidRPr="002D3016">
        <w:t xml:space="preserve"> und</w:t>
      </w:r>
      <w:r w:rsidR="00355A70" w:rsidRPr="002D3016">
        <w:t xml:space="preserve"> </w:t>
      </w:r>
      <w:r w:rsidRPr="002D3016">
        <w:t>auf Hütten</w:t>
      </w:r>
      <w:r w:rsidRPr="00AC3E37">
        <w:t xml:space="preserve"> und Almen warten regionale Spezialitäten</w:t>
      </w:r>
      <w:r w:rsidR="00355A70">
        <w:t xml:space="preserve">. </w:t>
      </w:r>
      <w:r w:rsidRPr="00720C99">
        <w:t xml:space="preserve">Das </w:t>
      </w:r>
      <w:hyperlink r:id="rId15" w:history="1">
        <w:r w:rsidRPr="00720C99">
          <w:rPr>
            <w:rStyle w:val="Hyperlink"/>
            <w:b/>
            <w:bCs/>
          </w:rPr>
          <w:t>Kulinarische Paznaun</w:t>
        </w:r>
      </w:hyperlink>
      <w:r w:rsidRPr="00720C99">
        <w:t xml:space="preserve"> bringt noch bis</w:t>
      </w:r>
      <w:r w:rsidR="002B51E8" w:rsidRPr="00720C99">
        <w:t xml:space="preserve"> Anfang</w:t>
      </w:r>
      <w:r w:rsidRPr="00720C99">
        <w:t xml:space="preserve"> Oktober regionale Produkte und kreative Spitzenküche auf ausgewählte Hütten und Almen und ergänzt damit das Genussangebot der Golden Summits.</w:t>
      </w:r>
    </w:p>
    <w:p w14:paraId="08339F57" w14:textId="50373A75" w:rsidR="008F2B51" w:rsidRDefault="00AC3E37" w:rsidP="008F2B51">
      <w:r w:rsidRPr="00AC3E37">
        <w:t>Die Golden Summits richten sich an alle, die die Berge im Spätsommer und Herbst aktiv, genussvoll und abwechslungsreich erleben möchten. Zwischen sportlichen Erlebnissen, regionaler Kulinarik, Musik und Tradition zeigt sich das Paznaun in dieser Jahreszeit von einer besonders farbenreichen Seite.</w:t>
      </w:r>
    </w:p>
    <w:p w14:paraId="01BE048A" w14:textId="77777777" w:rsidR="00E63403" w:rsidRPr="008D781C" w:rsidRDefault="00E63403" w:rsidP="008F2B51"/>
    <w:p w14:paraId="34ADA3AC" w14:textId="61480D0B" w:rsidR="008F2B51" w:rsidRDefault="008F2B51" w:rsidP="008F2B51">
      <w:pPr>
        <w:rPr>
          <w:b/>
          <w:bCs/>
        </w:rPr>
      </w:pPr>
      <w:r w:rsidRPr="008F2B51">
        <w:rPr>
          <w:b/>
          <w:bCs/>
        </w:rPr>
        <w:t xml:space="preserve">Weitere Informationen und Details zu den Golden Summits 2026: </w:t>
      </w:r>
      <w:hyperlink r:id="rId16" w:history="1">
        <w:r w:rsidRPr="00497201">
          <w:rPr>
            <w:rStyle w:val="Hyperlink"/>
            <w:b/>
            <w:bCs/>
          </w:rPr>
          <w:t>www.goldensummits.at</w:t>
        </w:r>
      </w:hyperlink>
    </w:p>
    <w:p w14:paraId="66D89E4E" w14:textId="77777777" w:rsidR="0047648C" w:rsidRPr="00986988" w:rsidRDefault="0047648C" w:rsidP="007A21FF"/>
    <w:tbl>
      <w:tblPr>
        <w:tblStyle w:val="Tabellenraster1"/>
        <w:tblW w:w="0" w:type="auto"/>
        <w:tblLook w:val="04A0" w:firstRow="1" w:lastRow="0" w:firstColumn="1" w:lastColumn="0" w:noHBand="0" w:noVBand="1"/>
      </w:tblPr>
      <w:tblGrid>
        <w:gridCol w:w="6946"/>
        <w:gridCol w:w="2114"/>
      </w:tblGrid>
      <w:tr w:rsidR="00510913" w:rsidRPr="00986988" w14:paraId="3A98846C" w14:textId="77777777">
        <w:tc>
          <w:tcPr>
            <w:tcW w:w="6946" w:type="dxa"/>
          </w:tcPr>
          <w:p w14:paraId="499A5E59" w14:textId="52E96A11" w:rsidR="00510913" w:rsidRPr="00986988" w:rsidRDefault="00787571">
            <w:pPr>
              <w:pStyle w:val="Fusszeile"/>
              <w:ind w:left="-105"/>
              <w:rPr>
                <w:sz w:val="21"/>
                <w:szCs w:val="21"/>
              </w:rPr>
            </w:pPr>
            <w:r w:rsidRPr="00986988">
              <w:rPr>
                <w:sz w:val="21"/>
                <w:szCs w:val="21"/>
              </w:rPr>
              <w:fldChar w:fldCharType="begin"/>
            </w:r>
            <w:r w:rsidRPr="00986988">
              <w:rPr>
                <w:sz w:val="21"/>
                <w:szCs w:val="21"/>
              </w:rPr>
              <w:instrText xml:space="preserve"> NUMCHARS   \* MERGEFORMAT </w:instrText>
            </w:r>
            <w:r w:rsidRPr="00986988">
              <w:rPr>
                <w:sz w:val="21"/>
                <w:szCs w:val="21"/>
              </w:rPr>
              <w:fldChar w:fldCharType="separate"/>
            </w:r>
            <w:r w:rsidR="00AA6C1C">
              <w:rPr>
                <w:noProof/>
                <w:sz w:val="21"/>
                <w:szCs w:val="21"/>
              </w:rPr>
              <w:t>2969</w:t>
            </w:r>
            <w:r w:rsidRPr="00986988">
              <w:rPr>
                <w:noProof/>
                <w:sz w:val="21"/>
                <w:szCs w:val="21"/>
              </w:rPr>
              <w:fldChar w:fldCharType="end"/>
            </w:r>
            <w:r w:rsidR="00173649" w:rsidRPr="00986988">
              <w:rPr>
                <w:sz w:val="21"/>
                <w:szCs w:val="21"/>
              </w:rPr>
              <w:t xml:space="preserve"> Zeichen ohne Leerzeichen</w:t>
            </w:r>
          </w:p>
        </w:tc>
        <w:tc>
          <w:tcPr>
            <w:tcW w:w="2114" w:type="dxa"/>
          </w:tcPr>
          <w:p w14:paraId="4222580B" w14:textId="74FC8BE1" w:rsidR="00510913" w:rsidRPr="00986988" w:rsidRDefault="002E6EEF">
            <w:pPr>
              <w:pStyle w:val="Fusszeile"/>
              <w:ind w:left="-105"/>
              <w:rPr>
                <w:sz w:val="21"/>
                <w:szCs w:val="21"/>
              </w:rPr>
            </w:pPr>
            <w:r w:rsidRPr="00986988">
              <w:rPr>
                <w:sz w:val="21"/>
                <w:szCs w:val="21"/>
              </w:rPr>
              <w:fldChar w:fldCharType="begin"/>
            </w:r>
            <w:r w:rsidRPr="00986988">
              <w:rPr>
                <w:sz w:val="21"/>
                <w:szCs w:val="21"/>
              </w:rPr>
              <w:instrText xml:space="preserve"> DATE  \@ "MMMM yyyy"  \* MERGEFORMAT </w:instrText>
            </w:r>
            <w:r w:rsidRPr="00986988">
              <w:rPr>
                <w:sz w:val="21"/>
                <w:szCs w:val="21"/>
              </w:rPr>
              <w:fldChar w:fldCharType="separate"/>
            </w:r>
            <w:r w:rsidR="00E3434E">
              <w:rPr>
                <w:noProof/>
                <w:sz w:val="21"/>
                <w:szCs w:val="21"/>
              </w:rPr>
              <w:t>August 2026</w:t>
            </w:r>
            <w:r w:rsidRPr="00986988">
              <w:rPr>
                <w:sz w:val="21"/>
                <w:szCs w:val="21"/>
              </w:rPr>
              <w:fldChar w:fldCharType="end"/>
            </w:r>
          </w:p>
        </w:tc>
      </w:tr>
      <w:tr w:rsidR="00510913" w:rsidRPr="00986988" w14:paraId="5CE31F87" w14:textId="77777777">
        <w:tc>
          <w:tcPr>
            <w:tcW w:w="9060" w:type="dxa"/>
            <w:gridSpan w:val="2"/>
          </w:tcPr>
          <w:p w14:paraId="24FEE357" w14:textId="77777777" w:rsidR="00787571" w:rsidRPr="00986988" w:rsidRDefault="00787571">
            <w:pPr>
              <w:pStyle w:val="Fusszeile"/>
              <w:ind w:left="-105"/>
              <w:rPr>
                <w:sz w:val="21"/>
                <w:szCs w:val="21"/>
              </w:rPr>
            </w:pPr>
          </w:p>
          <w:p w14:paraId="081D08B1" w14:textId="177906A0" w:rsidR="00510913" w:rsidRPr="00986988" w:rsidRDefault="002E6EEF">
            <w:pPr>
              <w:pStyle w:val="Fusszeile"/>
              <w:ind w:left="-105"/>
              <w:rPr>
                <w:sz w:val="21"/>
                <w:szCs w:val="21"/>
              </w:rPr>
            </w:pPr>
            <w:r w:rsidRPr="00986988">
              <w:rPr>
                <w:sz w:val="21"/>
                <w:szCs w:val="21"/>
              </w:rPr>
              <w:t xml:space="preserve">Bilder unter: </w:t>
            </w:r>
            <w:hyperlink r:id="rId17" w:history="1">
              <w:proofErr w:type="spellStart"/>
              <w:proofErr w:type="gramStart"/>
              <w:r w:rsidR="00510913" w:rsidRPr="00557973">
                <w:rPr>
                  <w:rStyle w:val="Hyperlink"/>
                  <w:sz w:val="21"/>
                  <w:szCs w:val="21"/>
                </w:rPr>
                <w:t>images.pazna</w:t>
              </w:r>
              <w:r w:rsidR="00510913" w:rsidRPr="00557973">
                <w:rPr>
                  <w:rStyle w:val="Hyperlink"/>
                  <w:sz w:val="21"/>
                  <w:szCs w:val="21"/>
                </w:rPr>
                <w:t>u</w:t>
              </w:r>
              <w:r w:rsidR="00510913" w:rsidRPr="00557973">
                <w:rPr>
                  <w:rStyle w:val="Hyperlink"/>
                  <w:sz w:val="21"/>
                  <w:szCs w:val="21"/>
                </w:rPr>
                <w:t>n</w:t>
              </w:r>
              <w:proofErr w:type="spellEnd"/>
              <w:proofErr w:type="gramEnd"/>
              <w:r w:rsidR="00510913" w:rsidRPr="00557973">
                <w:rPr>
                  <w:rStyle w:val="Hyperlink"/>
                  <w:sz w:val="21"/>
                  <w:szCs w:val="21"/>
                </w:rPr>
                <w:t>-ischgl</w:t>
              </w:r>
            </w:hyperlink>
          </w:p>
        </w:tc>
      </w:tr>
      <w:tr w:rsidR="00510913" w:rsidRPr="00986988" w14:paraId="28B6870B" w14:textId="77777777">
        <w:tc>
          <w:tcPr>
            <w:tcW w:w="9060" w:type="dxa"/>
            <w:gridSpan w:val="2"/>
          </w:tcPr>
          <w:p w14:paraId="103D64D9" w14:textId="77777777" w:rsidR="00510913" w:rsidRPr="00986988" w:rsidRDefault="00510913">
            <w:pPr>
              <w:pStyle w:val="Fusszeile"/>
              <w:ind w:left="-105"/>
              <w:rPr>
                <w:sz w:val="21"/>
                <w:szCs w:val="21"/>
              </w:rPr>
            </w:pPr>
          </w:p>
          <w:p w14:paraId="1E529467" w14:textId="77777777" w:rsidR="00510913" w:rsidRPr="00986988" w:rsidRDefault="002E6EEF">
            <w:pPr>
              <w:pStyle w:val="Fusszeile"/>
              <w:ind w:left="-105"/>
              <w:rPr>
                <w:sz w:val="21"/>
                <w:szCs w:val="21"/>
              </w:rPr>
            </w:pPr>
            <w:r w:rsidRPr="00986988">
              <w:rPr>
                <w:sz w:val="21"/>
                <w:szCs w:val="21"/>
              </w:rPr>
              <w:t xml:space="preserve">Alle Texte sowie Bilder gibt es unter </w:t>
            </w:r>
            <w:hyperlink r:id="rId18" w:history="1">
              <w:r w:rsidR="00510913" w:rsidRPr="00986988">
                <w:rPr>
                  <w:rStyle w:val="Hyperlink"/>
                  <w:sz w:val="21"/>
                  <w:szCs w:val="21"/>
                </w:rPr>
                <w:t>Presse Paznaun – Ischgl</w:t>
              </w:r>
            </w:hyperlink>
            <w:r w:rsidRPr="00986988">
              <w:rPr>
                <w:sz w:val="21"/>
                <w:szCs w:val="21"/>
              </w:rPr>
              <w:t xml:space="preserve"> zum kostenlosen Download.</w:t>
            </w:r>
          </w:p>
          <w:p w14:paraId="6113F667" w14:textId="77777777" w:rsidR="00510913" w:rsidRPr="00986988" w:rsidRDefault="00510913">
            <w:pPr>
              <w:pStyle w:val="Fusszeile"/>
              <w:ind w:left="-105"/>
              <w:rPr>
                <w:sz w:val="21"/>
                <w:szCs w:val="21"/>
              </w:rPr>
            </w:pPr>
          </w:p>
          <w:p w14:paraId="55E0B617" w14:textId="74E23E0C" w:rsidR="00510913" w:rsidRPr="00986988" w:rsidRDefault="002E6EEF">
            <w:pPr>
              <w:pStyle w:val="Fusszeile"/>
              <w:ind w:left="-105"/>
              <w:rPr>
                <w:sz w:val="21"/>
                <w:szCs w:val="21"/>
              </w:rPr>
            </w:pPr>
            <w:r w:rsidRPr="00986988">
              <w:rPr>
                <w:sz w:val="21"/>
                <w:szCs w:val="21"/>
              </w:rPr>
              <w:t>Copyright Texte und Bilder: © TVB Paznaun – Ischgl</w:t>
            </w:r>
          </w:p>
        </w:tc>
      </w:tr>
    </w:tbl>
    <w:p w14:paraId="7D67800B" w14:textId="77777777" w:rsidR="00510913" w:rsidRPr="00986988" w:rsidRDefault="00510913"/>
    <w:sectPr w:rsidR="00510913" w:rsidRPr="00986988">
      <w:headerReference w:type="default" r:id="rId19"/>
      <w:footerReference w:type="default" r:id="rId20"/>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9769" w14:textId="77777777" w:rsidR="00DD6852" w:rsidRDefault="00DD6852">
      <w:pPr>
        <w:spacing w:line="240" w:lineRule="auto"/>
      </w:pPr>
      <w:r>
        <w:separator/>
      </w:r>
    </w:p>
  </w:endnote>
  <w:endnote w:type="continuationSeparator" w:id="0">
    <w:p w14:paraId="3A022611" w14:textId="77777777" w:rsidR="00DD6852" w:rsidRDefault="00DD68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2E6EEF">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14835078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8E64" w14:textId="77777777" w:rsidR="00DD6852" w:rsidRDefault="00DD6852">
      <w:pPr>
        <w:spacing w:after="0"/>
      </w:pPr>
      <w:r>
        <w:separator/>
      </w:r>
    </w:p>
  </w:footnote>
  <w:footnote w:type="continuationSeparator" w:id="0">
    <w:p w14:paraId="0EA99208" w14:textId="77777777" w:rsidR="00DD6852" w:rsidRDefault="00DD68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2E6EEF">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816"/>
    <w:multiLevelType w:val="multilevel"/>
    <w:tmpl w:val="9DD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B21C7"/>
    <w:multiLevelType w:val="hybridMultilevel"/>
    <w:tmpl w:val="0568A1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7902225B"/>
    <w:multiLevelType w:val="multilevel"/>
    <w:tmpl w:val="603C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3"/>
  </w:num>
  <w:num w:numId="2" w16cid:durableId="1774860893">
    <w:abstractNumId w:val="2"/>
  </w:num>
  <w:num w:numId="3" w16cid:durableId="1408917160">
    <w:abstractNumId w:val="1"/>
  </w:num>
  <w:num w:numId="4" w16cid:durableId="98824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2AD7"/>
    <w:rsid w:val="00023A2A"/>
    <w:rsid w:val="000255CB"/>
    <w:rsid w:val="00027D74"/>
    <w:rsid w:val="000300F8"/>
    <w:rsid w:val="00030C78"/>
    <w:rsid w:val="000330F6"/>
    <w:rsid w:val="000337BA"/>
    <w:rsid w:val="00033ECD"/>
    <w:rsid w:val="00034B57"/>
    <w:rsid w:val="00037114"/>
    <w:rsid w:val="0004036D"/>
    <w:rsid w:val="000407E2"/>
    <w:rsid w:val="00041F53"/>
    <w:rsid w:val="000421A0"/>
    <w:rsid w:val="000432EB"/>
    <w:rsid w:val="00045E84"/>
    <w:rsid w:val="00046779"/>
    <w:rsid w:val="00047226"/>
    <w:rsid w:val="000515F8"/>
    <w:rsid w:val="000535F3"/>
    <w:rsid w:val="0005620B"/>
    <w:rsid w:val="00062038"/>
    <w:rsid w:val="00062580"/>
    <w:rsid w:val="00064540"/>
    <w:rsid w:val="00067695"/>
    <w:rsid w:val="00070DAE"/>
    <w:rsid w:val="00071F52"/>
    <w:rsid w:val="00075C0F"/>
    <w:rsid w:val="00081D83"/>
    <w:rsid w:val="00084481"/>
    <w:rsid w:val="00084D8A"/>
    <w:rsid w:val="00090ABF"/>
    <w:rsid w:val="000B25DB"/>
    <w:rsid w:val="000B6363"/>
    <w:rsid w:val="000B643F"/>
    <w:rsid w:val="000C0757"/>
    <w:rsid w:val="000C1C33"/>
    <w:rsid w:val="000C1F3C"/>
    <w:rsid w:val="000C21A7"/>
    <w:rsid w:val="000C3499"/>
    <w:rsid w:val="000C3BCF"/>
    <w:rsid w:val="000D21F0"/>
    <w:rsid w:val="000D3269"/>
    <w:rsid w:val="000D59DE"/>
    <w:rsid w:val="000D5E17"/>
    <w:rsid w:val="000D5E64"/>
    <w:rsid w:val="000E40AC"/>
    <w:rsid w:val="000E6DC4"/>
    <w:rsid w:val="000F0B6E"/>
    <w:rsid w:val="000F0CED"/>
    <w:rsid w:val="000F314F"/>
    <w:rsid w:val="000F6E4C"/>
    <w:rsid w:val="000F7DE9"/>
    <w:rsid w:val="00102129"/>
    <w:rsid w:val="00102551"/>
    <w:rsid w:val="00102D4C"/>
    <w:rsid w:val="001050BF"/>
    <w:rsid w:val="00105E3A"/>
    <w:rsid w:val="00106180"/>
    <w:rsid w:val="00106E71"/>
    <w:rsid w:val="0011012F"/>
    <w:rsid w:val="00111AF2"/>
    <w:rsid w:val="0011272D"/>
    <w:rsid w:val="00114BBA"/>
    <w:rsid w:val="00114C96"/>
    <w:rsid w:val="00117AB3"/>
    <w:rsid w:val="00126463"/>
    <w:rsid w:val="0013160F"/>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DAA"/>
    <w:rsid w:val="001C1929"/>
    <w:rsid w:val="001C3C4A"/>
    <w:rsid w:val="001C5E6C"/>
    <w:rsid w:val="001D01EA"/>
    <w:rsid w:val="001D145A"/>
    <w:rsid w:val="001D25D6"/>
    <w:rsid w:val="001D77C3"/>
    <w:rsid w:val="001D7BF4"/>
    <w:rsid w:val="001E144F"/>
    <w:rsid w:val="001E1C58"/>
    <w:rsid w:val="001E28CB"/>
    <w:rsid w:val="001E4608"/>
    <w:rsid w:val="001E6AF2"/>
    <w:rsid w:val="001F0F6C"/>
    <w:rsid w:val="001F29A3"/>
    <w:rsid w:val="001F6A0B"/>
    <w:rsid w:val="001F7203"/>
    <w:rsid w:val="002065D6"/>
    <w:rsid w:val="00207DFF"/>
    <w:rsid w:val="00210972"/>
    <w:rsid w:val="0021261E"/>
    <w:rsid w:val="00214010"/>
    <w:rsid w:val="00214614"/>
    <w:rsid w:val="002161F6"/>
    <w:rsid w:val="00225B9E"/>
    <w:rsid w:val="00225E0A"/>
    <w:rsid w:val="00230BB8"/>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7BC"/>
    <w:rsid w:val="002A7BD5"/>
    <w:rsid w:val="002B0D43"/>
    <w:rsid w:val="002B27A6"/>
    <w:rsid w:val="002B29CB"/>
    <w:rsid w:val="002B3DA9"/>
    <w:rsid w:val="002B4FFC"/>
    <w:rsid w:val="002B51E8"/>
    <w:rsid w:val="002C00F7"/>
    <w:rsid w:val="002C0AD2"/>
    <w:rsid w:val="002C1BEA"/>
    <w:rsid w:val="002D1384"/>
    <w:rsid w:val="002D3016"/>
    <w:rsid w:val="002D6066"/>
    <w:rsid w:val="002D6659"/>
    <w:rsid w:val="002D6C2F"/>
    <w:rsid w:val="002E6EEF"/>
    <w:rsid w:val="002F1300"/>
    <w:rsid w:val="002F1A9E"/>
    <w:rsid w:val="002F1B0F"/>
    <w:rsid w:val="002F2112"/>
    <w:rsid w:val="002F68FA"/>
    <w:rsid w:val="00301258"/>
    <w:rsid w:val="003013CB"/>
    <w:rsid w:val="00303B37"/>
    <w:rsid w:val="00304AEA"/>
    <w:rsid w:val="003054B6"/>
    <w:rsid w:val="00305D1B"/>
    <w:rsid w:val="003233C6"/>
    <w:rsid w:val="00325FF0"/>
    <w:rsid w:val="00326EF3"/>
    <w:rsid w:val="00331D0F"/>
    <w:rsid w:val="00332AA0"/>
    <w:rsid w:val="00335B70"/>
    <w:rsid w:val="003373A6"/>
    <w:rsid w:val="003415BB"/>
    <w:rsid w:val="00342946"/>
    <w:rsid w:val="00355727"/>
    <w:rsid w:val="00355A70"/>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B4628"/>
    <w:rsid w:val="003C29B5"/>
    <w:rsid w:val="003D41C5"/>
    <w:rsid w:val="003D58B3"/>
    <w:rsid w:val="003D6114"/>
    <w:rsid w:val="003E2452"/>
    <w:rsid w:val="003E46F6"/>
    <w:rsid w:val="003E6EB4"/>
    <w:rsid w:val="003F17EB"/>
    <w:rsid w:val="003F37C2"/>
    <w:rsid w:val="003F60FD"/>
    <w:rsid w:val="003F6B2A"/>
    <w:rsid w:val="003F76A6"/>
    <w:rsid w:val="004000EF"/>
    <w:rsid w:val="00402264"/>
    <w:rsid w:val="00402814"/>
    <w:rsid w:val="00405C6F"/>
    <w:rsid w:val="004121B8"/>
    <w:rsid w:val="0041322F"/>
    <w:rsid w:val="00420CE9"/>
    <w:rsid w:val="00424F37"/>
    <w:rsid w:val="00432AEE"/>
    <w:rsid w:val="00432DDD"/>
    <w:rsid w:val="004346FD"/>
    <w:rsid w:val="00443344"/>
    <w:rsid w:val="00443ABD"/>
    <w:rsid w:val="004500C3"/>
    <w:rsid w:val="00451327"/>
    <w:rsid w:val="00454E41"/>
    <w:rsid w:val="00455588"/>
    <w:rsid w:val="00457C26"/>
    <w:rsid w:val="004607F5"/>
    <w:rsid w:val="004638E4"/>
    <w:rsid w:val="004723B1"/>
    <w:rsid w:val="00472F50"/>
    <w:rsid w:val="00473A41"/>
    <w:rsid w:val="00474093"/>
    <w:rsid w:val="00475484"/>
    <w:rsid w:val="0047648C"/>
    <w:rsid w:val="004777BC"/>
    <w:rsid w:val="0049002C"/>
    <w:rsid w:val="004A0951"/>
    <w:rsid w:val="004A18B1"/>
    <w:rsid w:val="004A21C5"/>
    <w:rsid w:val="004A344D"/>
    <w:rsid w:val="004A6D9E"/>
    <w:rsid w:val="004B2641"/>
    <w:rsid w:val="004C1D1A"/>
    <w:rsid w:val="004C1FA3"/>
    <w:rsid w:val="004C36A9"/>
    <w:rsid w:val="004D491F"/>
    <w:rsid w:val="004E0945"/>
    <w:rsid w:val="004E2353"/>
    <w:rsid w:val="004E320F"/>
    <w:rsid w:val="004E502B"/>
    <w:rsid w:val="004F3992"/>
    <w:rsid w:val="004F5034"/>
    <w:rsid w:val="004F6E89"/>
    <w:rsid w:val="0050243D"/>
    <w:rsid w:val="00510913"/>
    <w:rsid w:val="00511FF0"/>
    <w:rsid w:val="00515CF8"/>
    <w:rsid w:val="00516EFA"/>
    <w:rsid w:val="00517224"/>
    <w:rsid w:val="00520A37"/>
    <w:rsid w:val="0052170E"/>
    <w:rsid w:val="00525A09"/>
    <w:rsid w:val="0053730D"/>
    <w:rsid w:val="005461E6"/>
    <w:rsid w:val="0054622B"/>
    <w:rsid w:val="00557054"/>
    <w:rsid w:val="00557973"/>
    <w:rsid w:val="00557AE1"/>
    <w:rsid w:val="00561756"/>
    <w:rsid w:val="005657FD"/>
    <w:rsid w:val="005658A0"/>
    <w:rsid w:val="00580334"/>
    <w:rsid w:val="005803B5"/>
    <w:rsid w:val="00583596"/>
    <w:rsid w:val="0058504E"/>
    <w:rsid w:val="00590F6D"/>
    <w:rsid w:val="00593B35"/>
    <w:rsid w:val="00593E44"/>
    <w:rsid w:val="005976D8"/>
    <w:rsid w:val="005A1F80"/>
    <w:rsid w:val="005A3C7D"/>
    <w:rsid w:val="005A3EF5"/>
    <w:rsid w:val="005B2626"/>
    <w:rsid w:val="005B3D6A"/>
    <w:rsid w:val="005B3E73"/>
    <w:rsid w:val="005B598D"/>
    <w:rsid w:val="005B6BC6"/>
    <w:rsid w:val="005B7315"/>
    <w:rsid w:val="005C0563"/>
    <w:rsid w:val="005C0CA2"/>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49E"/>
    <w:rsid w:val="005E5A6F"/>
    <w:rsid w:val="005E6ABE"/>
    <w:rsid w:val="005E77E3"/>
    <w:rsid w:val="005F04E8"/>
    <w:rsid w:val="005F5A79"/>
    <w:rsid w:val="005F5BEB"/>
    <w:rsid w:val="006001D0"/>
    <w:rsid w:val="0060350C"/>
    <w:rsid w:val="0062215F"/>
    <w:rsid w:val="00626C49"/>
    <w:rsid w:val="00631C13"/>
    <w:rsid w:val="00631CAF"/>
    <w:rsid w:val="006344A7"/>
    <w:rsid w:val="00635C16"/>
    <w:rsid w:val="00636D40"/>
    <w:rsid w:val="006418FC"/>
    <w:rsid w:val="00643E9B"/>
    <w:rsid w:val="006453F7"/>
    <w:rsid w:val="00647212"/>
    <w:rsid w:val="00651785"/>
    <w:rsid w:val="00653A59"/>
    <w:rsid w:val="006647A6"/>
    <w:rsid w:val="00665AE4"/>
    <w:rsid w:val="006715EA"/>
    <w:rsid w:val="00674D9C"/>
    <w:rsid w:val="006758BC"/>
    <w:rsid w:val="00681D0B"/>
    <w:rsid w:val="00682EDB"/>
    <w:rsid w:val="00686FBF"/>
    <w:rsid w:val="00690CAA"/>
    <w:rsid w:val="006934F0"/>
    <w:rsid w:val="00697715"/>
    <w:rsid w:val="006A0B2C"/>
    <w:rsid w:val="006A177F"/>
    <w:rsid w:val="006B0861"/>
    <w:rsid w:val="006B2DD7"/>
    <w:rsid w:val="006B37BE"/>
    <w:rsid w:val="006B6A4D"/>
    <w:rsid w:val="006C354F"/>
    <w:rsid w:val="006C4A37"/>
    <w:rsid w:val="006C7137"/>
    <w:rsid w:val="006D08F5"/>
    <w:rsid w:val="006D1885"/>
    <w:rsid w:val="006D3040"/>
    <w:rsid w:val="006D4875"/>
    <w:rsid w:val="006D4CFA"/>
    <w:rsid w:val="006D5EB6"/>
    <w:rsid w:val="006D6D81"/>
    <w:rsid w:val="006E1937"/>
    <w:rsid w:val="006E40D5"/>
    <w:rsid w:val="006E4338"/>
    <w:rsid w:val="006E7CB9"/>
    <w:rsid w:val="006F1A6C"/>
    <w:rsid w:val="006F1E0D"/>
    <w:rsid w:val="006F2996"/>
    <w:rsid w:val="006F62E2"/>
    <w:rsid w:val="00700B3E"/>
    <w:rsid w:val="007037CC"/>
    <w:rsid w:val="00703FC9"/>
    <w:rsid w:val="00710ED9"/>
    <w:rsid w:val="007125CD"/>
    <w:rsid w:val="00717EED"/>
    <w:rsid w:val="00720C99"/>
    <w:rsid w:val="0072387C"/>
    <w:rsid w:val="007361EE"/>
    <w:rsid w:val="007374D8"/>
    <w:rsid w:val="007409B5"/>
    <w:rsid w:val="00740C42"/>
    <w:rsid w:val="007427E0"/>
    <w:rsid w:val="00742F9D"/>
    <w:rsid w:val="0074425B"/>
    <w:rsid w:val="007462C7"/>
    <w:rsid w:val="007545C7"/>
    <w:rsid w:val="0075585B"/>
    <w:rsid w:val="00756BFE"/>
    <w:rsid w:val="00757E53"/>
    <w:rsid w:val="007611F3"/>
    <w:rsid w:val="00761D04"/>
    <w:rsid w:val="00770009"/>
    <w:rsid w:val="0077245D"/>
    <w:rsid w:val="00772CCC"/>
    <w:rsid w:val="00777B12"/>
    <w:rsid w:val="00787571"/>
    <w:rsid w:val="00793CAC"/>
    <w:rsid w:val="0079547D"/>
    <w:rsid w:val="00796DA4"/>
    <w:rsid w:val="00797896"/>
    <w:rsid w:val="00797907"/>
    <w:rsid w:val="007A01F0"/>
    <w:rsid w:val="007A11F5"/>
    <w:rsid w:val="007A1D9F"/>
    <w:rsid w:val="007A21FF"/>
    <w:rsid w:val="007A248E"/>
    <w:rsid w:val="007A5287"/>
    <w:rsid w:val="007A6BD2"/>
    <w:rsid w:val="007B132F"/>
    <w:rsid w:val="007B5856"/>
    <w:rsid w:val="007B5B3D"/>
    <w:rsid w:val="007C078E"/>
    <w:rsid w:val="007C51B8"/>
    <w:rsid w:val="007C6F4C"/>
    <w:rsid w:val="007D0DD6"/>
    <w:rsid w:val="007D1BB9"/>
    <w:rsid w:val="007D2D4A"/>
    <w:rsid w:val="007D4F99"/>
    <w:rsid w:val="007D6192"/>
    <w:rsid w:val="007D65CC"/>
    <w:rsid w:val="007E1D83"/>
    <w:rsid w:val="007E2AE2"/>
    <w:rsid w:val="007F197C"/>
    <w:rsid w:val="007F5095"/>
    <w:rsid w:val="0080035A"/>
    <w:rsid w:val="00801C7C"/>
    <w:rsid w:val="00805A23"/>
    <w:rsid w:val="00806045"/>
    <w:rsid w:val="0081039C"/>
    <w:rsid w:val="00811068"/>
    <w:rsid w:val="0081152F"/>
    <w:rsid w:val="00811885"/>
    <w:rsid w:val="00811932"/>
    <w:rsid w:val="00814050"/>
    <w:rsid w:val="00814FE6"/>
    <w:rsid w:val="0082051B"/>
    <w:rsid w:val="008215CC"/>
    <w:rsid w:val="00823AB8"/>
    <w:rsid w:val="00824CFB"/>
    <w:rsid w:val="00826AAA"/>
    <w:rsid w:val="008313BB"/>
    <w:rsid w:val="008315ED"/>
    <w:rsid w:val="00831EA1"/>
    <w:rsid w:val="008339E8"/>
    <w:rsid w:val="008360EC"/>
    <w:rsid w:val="0083623D"/>
    <w:rsid w:val="008375E7"/>
    <w:rsid w:val="00844A87"/>
    <w:rsid w:val="0084747E"/>
    <w:rsid w:val="0085051B"/>
    <w:rsid w:val="008535EF"/>
    <w:rsid w:val="00855EA1"/>
    <w:rsid w:val="0086001D"/>
    <w:rsid w:val="00860C92"/>
    <w:rsid w:val="00861374"/>
    <w:rsid w:val="008616D7"/>
    <w:rsid w:val="00861701"/>
    <w:rsid w:val="0086227B"/>
    <w:rsid w:val="00863563"/>
    <w:rsid w:val="00863735"/>
    <w:rsid w:val="00864E9C"/>
    <w:rsid w:val="008653A7"/>
    <w:rsid w:val="00867559"/>
    <w:rsid w:val="00872FD3"/>
    <w:rsid w:val="00875A2D"/>
    <w:rsid w:val="00880155"/>
    <w:rsid w:val="0088495A"/>
    <w:rsid w:val="00887788"/>
    <w:rsid w:val="00891084"/>
    <w:rsid w:val="00891FB7"/>
    <w:rsid w:val="0089302A"/>
    <w:rsid w:val="008A10A9"/>
    <w:rsid w:val="008A49FD"/>
    <w:rsid w:val="008A61DE"/>
    <w:rsid w:val="008B0586"/>
    <w:rsid w:val="008B1B25"/>
    <w:rsid w:val="008C1293"/>
    <w:rsid w:val="008C3A9C"/>
    <w:rsid w:val="008C5FBD"/>
    <w:rsid w:val="008D1763"/>
    <w:rsid w:val="008D296E"/>
    <w:rsid w:val="008D3AF5"/>
    <w:rsid w:val="008D4BEB"/>
    <w:rsid w:val="008D781C"/>
    <w:rsid w:val="008E125B"/>
    <w:rsid w:val="008F0A9C"/>
    <w:rsid w:val="008F0B43"/>
    <w:rsid w:val="008F1398"/>
    <w:rsid w:val="008F2B51"/>
    <w:rsid w:val="008F337A"/>
    <w:rsid w:val="008F3993"/>
    <w:rsid w:val="008F407B"/>
    <w:rsid w:val="008F7025"/>
    <w:rsid w:val="008F7E25"/>
    <w:rsid w:val="00900F99"/>
    <w:rsid w:val="0090243E"/>
    <w:rsid w:val="00907609"/>
    <w:rsid w:val="00914456"/>
    <w:rsid w:val="0091789E"/>
    <w:rsid w:val="00920DA7"/>
    <w:rsid w:val="0092354B"/>
    <w:rsid w:val="00927D08"/>
    <w:rsid w:val="0093084C"/>
    <w:rsid w:val="0093302B"/>
    <w:rsid w:val="009361FC"/>
    <w:rsid w:val="00940079"/>
    <w:rsid w:val="009453A7"/>
    <w:rsid w:val="0094578C"/>
    <w:rsid w:val="009504B8"/>
    <w:rsid w:val="0095096A"/>
    <w:rsid w:val="009534D1"/>
    <w:rsid w:val="0095554E"/>
    <w:rsid w:val="009573F1"/>
    <w:rsid w:val="0096205D"/>
    <w:rsid w:val="00963034"/>
    <w:rsid w:val="00965160"/>
    <w:rsid w:val="00965194"/>
    <w:rsid w:val="009652C5"/>
    <w:rsid w:val="00976973"/>
    <w:rsid w:val="00976A37"/>
    <w:rsid w:val="00980D96"/>
    <w:rsid w:val="00981733"/>
    <w:rsid w:val="00986988"/>
    <w:rsid w:val="00987B55"/>
    <w:rsid w:val="00991564"/>
    <w:rsid w:val="00992987"/>
    <w:rsid w:val="00993C4D"/>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0FFE"/>
    <w:rsid w:val="009F1A9A"/>
    <w:rsid w:val="009F357E"/>
    <w:rsid w:val="00A01170"/>
    <w:rsid w:val="00A02CF9"/>
    <w:rsid w:val="00A049F1"/>
    <w:rsid w:val="00A07806"/>
    <w:rsid w:val="00A10776"/>
    <w:rsid w:val="00A114A2"/>
    <w:rsid w:val="00A12AB5"/>
    <w:rsid w:val="00A12EED"/>
    <w:rsid w:val="00A14288"/>
    <w:rsid w:val="00A156DA"/>
    <w:rsid w:val="00A16D7D"/>
    <w:rsid w:val="00A174DB"/>
    <w:rsid w:val="00A209A5"/>
    <w:rsid w:val="00A21A87"/>
    <w:rsid w:val="00A30967"/>
    <w:rsid w:val="00A3335A"/>
    <w:rsid w:val="00A351C3"/>
    <w:rsid w:val="00A35797"/>
    <w:rsid w:val="00A41DBF"/>
    <w:rsid w:val="00A41DE7"/>
    <w:rsid w:val="00A420A0"/>
    <w:rsid w:val="00A42C90"/>
    <w:rsid w:val="00A447DF"/>
    <w:rsid w:val="00A44B48"/>
    <w:rsid w:val="00A46340"/>
    <w:rsid w:val="00A55970"/>
    <w:rsid w:val="00A55B7D"/>
    <w:rsid w:val="00A56C73"/>
    <w:rsid w:val="00A60E0A"/>
    <w:rsid w:val="00A63577"/>
    <w:rsid w:val="00A74B23"/>
    <w:rsid w:val="00A76876"/>
    <w:rsid w:val="00A77802"/>
    <w:rsid w:val="00A81AD8"/>
    <w:rsid w:val="00A82D59"/>
    <w:rsid w:val="00A84B34"/>
    <w:rsid w:val="00A84B6F"/>
    <w:rsid w:val="00A86542"/>
    <w:rsid w:val="00A907D6"/>
    <w:rsid w:val="00A939BE"/>
    <w:rsid w:val="00A964CB"/>
    <w:rsid w:val="00AA3BD1"/>
    <w:rsid w:val="00AA48A2"/>
    <w:rsid w:val="00AA48F8"/>
    <w:rsid w:val="00AA55B3"/>
    <w:rsid w:val="00AA6C1C"/>
    <w:rsid w:val="00AA6E36"/>
    <w:rsid w:val="00AA7428"/>
    <w:rsid w:val="00AB0B3E"/>
    <w:rsid w:val="00AB30E2"/>
    <w:rsid w:val="00AB7D84"/>
    <w:rsid w:val="00AC3E37"/>
    <w:rsid w:val="00AC75DB"/>
    <w:rsid w:val="00AD07E0"/>
    <w:rsid w:val="00AD4589"/>
    <w:rsid w:val="00AD55E7"/>
    <w:rsid w:val="00AD6556"/>
    <w:rsid w:val="00AE2B15"/>
    <w:rsid w:val="00AE2EB9"/>
    <w:rsid w:val="00AE4435"/>
    <w:rsid w:val="00AE5807"/>
    <w:rsid w:val="00AE5A4F"/>
    <w:rsid w:val="00AF48F3"/>
    <w:rsid w:val="00AF5CC7"/>
    <w:rsid w:val="00AF5F63"/>
    <w:rsid w:val="00AF632E"/>
    <w:rsid w:val="00B00960"/>
    <w:rsid w:val="00B019FE"/>
    <w:rsid w:val="00B049EB"/>
    <w:rsid w:val="00B060D9"/>
    <w:rsid w:val="00B0688E"/>
    <w:rsid w:val="00B10C29"/>
    <w:rsid w:val="00B11617"/>
    <w:rsid w:val="00B14191"/>
    <w:rsid w:val="00B17499"/>
    <w:rsid w:val="00B21457"/>
    <w:rsid w:val="00B228A0"/>
    <w:rsid w:val="00B22D67"/>
    <w:rsid w:val="00B24CFB"/>
    <w:rsid w:val="00B25C3E"/>
    <w:rsid w:val="00B25E30"/>
    <w:rsid w:val="00B30408"/>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6955"/>
    <w:rsid w:val="00B973DB"/>
    <w:rsid w:val="00B97E9B"/>
    <w:rsid w:val="00BA2C5D"/>
    <w:rsid w:val="00BB57B2"/>
    <w:rsid w:val="00BB61F8"/>
    <w:rsid w:val="00BB7BA4"/>
    <w:rsid w:val="00BC1AC9"/>
    <w:rsid w:val="00BC2C53"/>
    <w:rsid w:val="00BC2C95"/>
    <w:rsid w:val="00BC4605"/>
    <w:rsid w:val="00BC5B93"/>
    <w:rsid w:val="00BC74D6"/>
    <w:rsid w:val="00BD17C1"/>
    <w:rsid w:val="00BE11FD"/>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1626"/>
    <w:rsid w:val="00C33404"/>
    <w:rsid w:val="00C37366"/>
    <w:rsid w:val="00C4149D"/>
    <w:rsid w:val="00C43149"/>
    <w:rsid w:val="00C4421A"/>
    <w:rsid w:val="00C542DC"/>
    <w:rsid w:val="00C60A85"/>
    <w:rsid w:val="00C60D26"/>
    <w:rsid w:val="00C67E63"/>
    <w:rsid w:val="00C76EB5"/>
    <w:rsid w:val="00C840C1"/>
    <w:rsid w:val="00C907D6"/>
    <w:rsid w:val="00C918A9"/>
    <w:rsid w:val="00C97940"/>
    <w:rsid w:val="00CA103D"/>
    <w:rsid w:val="00CA19F7"/>
    <w:rsid w:val="00CA3F0E"/>
    <w:rsid w:val="00CA47DF"/>
    <w:rsid w:val="00CA51FF"/>
    <w:rsid w:val="00CA5D38"/>
    <w:rsid w:val="00CA5DA0"/>
    <w:rsid w:val="00CA687E"/>
    <w:rsid w:val="00CB0965"/>
    <w:rsid w:val="00CB14E7"/>
    <w:rsid w:val="00CB1B0D"/>
    <w:rsid w:val="00CB4D86"/>
    <w:rsid w:val="00CB7FE8"/>
    <w:rsid w:val="00CC0D7E"/>
    <w:rsid w:val="00CC28C8"/>
    <w:rsid w:val="00CC2F5C"/>
    <w:rsid w:val="00CC43CE"/>
    <w:rsid w:val="00CC522C"/>
    <w:rsid w:val="00CD2F4F"/>
    <w:rsid w:val="00CD3B4C"/>
    <w:rsid w:val="00CE4611"/>
    <w:rsid w:val="00CE4635"/>
    <w:rsid w:val="00CE572C"/>
    <w:rsid w:val="00CE62A8"/>
    <w:rsid w:val="00CF3EF6"/>
    <w:rsid w:val="00CF607B"/>
    <w:rsid w:val="00CF692C"/>
    <w:rsid w:val="00D00193"/>
    <w:rsid w:val="00D00471"/>
    <w:rsid w:val="00D03DE9"/>
    <w:rsid w:val="00D04BF3"/>
    <w:rsid w:val="00D12D64"/>
    <w:rsid w:val="00D13626"/>
    <w:rsid w:val="00D144AB"/>
    <w:rsid w:val="00D15CF8"/>
    <w:rsid w:val="00D167F2"/>
    <w:rsid w:val="00D16B63"/>
    <w:rsid w:val="00D213FD"/>
    <w:rsid w:val="00D226E9"/>
    <w:rsid w:val="00D25386"/>
    <w:rsid w:val="00D27F7D"/>
    <w:rsid w:val="00D3353B"/>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86398"/>
    <w:rsid w:val="00D92DA8"/>
    <w:rsid w:val="00D941BA"/>
    <w:rsid w:val="00D954E0"/>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852"/>
    <w:rsid w:val="00DD6E51"/>
    <w:rsid w:val="00DD79DF"/>
    <w:rsid w:val="00DE0ACF"/>
    <w:rsid w:val="00DE0C80"/>
    <w:rsid w:val="00DE13A4"/>
    <w:rsid w:val="00DE556A"/>
    <w:rsid w:val="00DE767B"/>
    <w:rsid w:val="00DE7B1A"/>
    <w:rsid w:val="00DF1DE3"/>
    <w:rsid w:val="00DF3B7A"/>
    <w:rsid w:val="00E026F2"/>
    <w:rsid w:val="00E02B3B"/>
    <w:rsid w:val="00E15286"/>
    <w:rsid w:val="00E20BFB"/>
    <w:rsid w:val="00E21079"/>
    <w:rsid w:val="00E21141"/>
    <w:rsid w:val="00E2287E"/>
    <w:rsid w:val="00E22BD5"/>
    <w:rsid w:val="00E2543B"/>
    <w:rsid w:val="00E260FB"/>
    <w:rsid w:val="00E338B0"/>
    <w:rsid w:val="00E3434E"/>
    <w:rsid w:val="00E362E0"/>
    <w:rsid w:val="00E36449"/>
    <w:rsid w:val="00E371B0"/>
    <w:rsid w:val="00E4039F"/>
    <w:rsid w:val="00E40EA1"/>
    <w:rsid w:val="00E4641C"/>
    <w:rsid w:val="00E47880"/>
    <w:rsid w:val="00E5241E"/>
    <w:rsid w:val="00E578B7"/>
    <w:rsid w:val="00E616CA"/>
    <w:rsid w:val="00E62B19"/>
    <w:rsid w:val="00E63403"/>
    <w:rsid w:val="00E651FD"/>
    <w:rsid w:val="00E658BC"/>
    <w:rsid w:val="00E65E11"/>
    <w:rsid w:val="00E66148"/>
    <w:rsid w:val="00E666DD"/>
    <w:rsid w:val="00E66D74"/>
    <w:rsid w:val="00E70269"/>
    <w:rsid w:val="00E72B12"/>
    <w:rsid w:val="00E72D15"/>
    <w:rsid w:val="00E74B19"/>
    <w:rsid w:val="00E764EE"/>
    <w:rsid w:val="00E804C1"/>
    <w:rsid w:val="00E846C1"/>
    <w:rsid w:val="00E86CAF"/>
    <w:rsid w:val="00E879C5"/>
    <w:rsid w:val="00E905B8"/>
    <w:rsid w:val="00E96438"/>
    <w:rsid w:val="00EA06A2"/>
    <w:rsid w:val="00EA222E"/>
    <w:rsid w:val="00EA3239"/>
    <w:rsid w:val="00EA37D7"/>
    <w:rsid w:val="00EB03F8"/>
    <w:rsid w:val="00EB0501"/>
    <w:rsid w:val="00EB21E5"/>
    <w:rsid w:val="00EB38A2"/>
    <w:rsid w:val="00EB5B5E"/>
    <w:rsid w:val="00EB7816"/>
    <w:rsid w:val="00EC0413"/>
    <w:rsid w:val="00EC3453"/>
    <w:rsid w:val="00EC3793"/>
    <w:rsid w:val="00EC4968"/>
    <w:rsid w:val="00EC67BB"/>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479B0"/>
    <w:rsid w:val="00F5163C"/>
    <w:rsid w:val="00F5592A"/>
    <w:rsid w:val="00F565D9"/>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B79B1"/>
    <w:rsid w:val="00FC0E0F"/>
    <w:rsid w:val="00FC10A3"/>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230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znaun-ischgl.com/de/veranstaltungen-erlebnisse/topevents/schlagernacht_event_107548647" TargetMode="External"/><Relationship Id="rId18" Type="http://schemas.openxmlformats.org/officeDocument/2006/relationships/hyperlink" Target="https://www.ischgl.com/de/press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aznaun-ischgl.com/de/veranstaltungen-erlebnisse/topevents/e-bike-wm-fuer-jedermann_event_39624189" TargetMode="External"/><Relationship Id="rId17" Type="http://schemas.openxmlformats.org/officeDocument/2006/relationships/hyperlink" Target="https://images.paznaun-ischgl.com/de/send?pass=9eb32f85715397cdb1a82eb6b1402e9b" TargetMode="External"/><Relationship Id="rId2" Type="http://schemas.openxmlformats.org/officeDocument/2006/relationships/customXml" Target="../customXml/item2.xml"/><Relationship Id="rId16" Type="http://schemas.openxmlformats.org/officeDocument/2006/relationships/hyperlink" Target="http://www.goldensummits.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znaun-ischgl.com/de/veranstaltungen-erlebnisse/topevents/paznauner-markttag_event_43041801" TargetMode="External"/><Relationship Id="rId5" Type="http://schemas.openxmlformats.org/officeDocument/2006/relationships/numbering" Target="numbering.xml"/><Relationship Id="rId15" Type="http://schemas.openxmlformats.org/officeDocument/2006/relationships/hyperlink" Target="https://www.ischgl.com/de/veranstaltungen-erlebnisse/kulinarisches-paznau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znaun-ischgl.com/de/veranstaltungen-erlebnisse/topevents/internationale-almkaeseolympiade_event_2298998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CB94EC1B-7899-44D5-8969-91F92379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588</Words>
  <Characters>3708</Characters>
  <Application>Microsoft Office Word</Application>
  <DocSecurity>0</DocSecurity>
  <Lines>63</Lines>
  <Paragraphs>24</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Isabell Parth | TVB Paznaun - Ischgl</cp:lastModifiedBy>
  <cp:revision>107</cp:revision>
  <cp:lastPrinted>2025-10-14T08:37:00Z</cp:lastPrinted>
  <dcterms:created xsi:type="dcterms:W3CDTF">2026-07-21T06:21:00Z</dcterms:created>
  <dcterms:modified xsi:type="dcterms:W3CDTF">2026-08-19T09:17:00Z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